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7AB6B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>FONDUL SOCIAL EUROPEAN</w:t>
      </w:r>
    </w:p>
    <w:p w14:paraId="68D7F485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  <w:lang w:val="ro-RO"/>
        </w:rPr>
      </w:pPr>
      <w:proofErr w:type="spellStart"/>
      <w:r w:rsidRPr="00F009CA">
        <w:rPr>
          <w:rFonts w:ascii="Arial" w:eastAsia="Trebuchet MS" w:hAnsi="Arial"/>
          <w:bCs/>
          <w:sz w:val="18"/>
        </w:rPr>
        <w:t>Programul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Opera</w:t>
      </w:r>
      <w:r w:rsidRPr="00F009CA">
        <w:rPr>
          <w:rFonts w:ascii="Arial" w:eastAsia="Trebuchet MS" w:hAnsi="Arial"/>
          <w:bCs/>
          <w:sz w:val="18"/>
          <w:lang w:val="ro-RO"/>
        </w:rPr>
        <w:t xml:space="preserve">țional Capital Uman 2014-2020 </w:t>
      </w:r>
    </w:p>
    <w:p w14:paraId="3FCC8B8D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  <w:lang w:val="ro-RO"/>
        </w:rPr>
      </w:pPr>
      <w:r w:rsidRPr="00F009CA">
        <w:rPr>
          <w:rFonts w:ascii="Arial" w:eastAsia="Trebuchet MS" w:hAnsi="Arial"/>
          <w:bCs/>
          <w:sz w:val="18"/>
          <w:lang w:val="ro-RO"/>
        </w:rPr>
        <w:t>Axa prioritară 3 Locuri de muncă pentru toți</w:t>
      </w:r>
    </w:p>
    <w:p w14:paraId="25127604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 xml:space="preserve">Cod </w:t>
      </w:r>
      <w:proofErr w:type="spellStart"/>
      <w:r w:rsidRPr="00F009CA">
        <w:rPr>
          <w:rFonts w:ascii="Arial" w:eastAsia="Trebuchet MS" w:hAnsi="Arial"/>
          <w:bCs/>
          <w:sz w:val="18"/>
        </w:rPr>
        <w:t>apel</w:t>
      </w:r>
      <w:proofErr w:type="spellEnd"/>
      <w:r w:rsidRPr="00F009CA">
        <w:rPr>
          <w:rFonts w:ascii="Arial" w:eastAsia="Trebuchet MS" w:hAnsi="Arial"/>
          <w:bCs/>
          <w:sz w:val="18"/>
        </w:rPr>
        <w:t>: POCU/82/3/7/</w:t>
      </w:r>
      <w:proofErr w:type="spellStart"/>
      <w:r w:rsidRPr="00F009CA">
        <w:rPr>
          <w:rFonts w:ascii="Arial" w:eastAsia="Trebuchet MS" w:hAnsi="Arial"/>
          <w:bCs/>
          <w:sz w:val="18"/>
        </w:rPr>
        <w:t>Creșterea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proofErr w:type="gramStart"/>
      <w:r w:rsidRPr="00F009CA">
        <w:rPr>
          <w:rFonts w:ascii="Arial" w:eastAsia="Trebuchet MS" w:hAnsi="Arial"/>
          <w:bCs/>
          <w:sz w:val="18"/>
        </w:rPr>
        <w:t>ocupării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 </w:t>
      </w:r>
      <w:proofErr w:type="spellStart"/>
      <w:r w:rsidRPr="00F009CA">
        <w:rPr>
          <w:rFonts w:ascii="Arial" w:eastAsia="Trebuchet MS" w:hAnsi="Arial"/>
          <w:bCs/>
          <w:sz w:val="18"/>
        </w:rPr>
        <w:t>prin</w:t>
      </w:r>
      <w:proofErr w:type="spellEnd"/>
      <w:proofErr w:type="gram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</w:rPr>
        <w:t>susținerea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</w:rPr>
        <w:t>intreprinderilor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cu </w:t>
      </w:r>
      <w:proofErr w:type="spellStart"/>
      <w:r w:rsidRPr="00F009CA">
        <w:rPr>
          <w:rFonts w:ascii="Arial" w:eastAsia="Trebuchet MS" w:hAnsi="Arial"/>
          <w:bCs/>
          <w:sz w:val="18"/>
        </w:rPr>
        <w:t>profil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non-</w:t>
      </w:r>
      <w:proofErr w:type="spellStart"/>
      <w:r w:rsidRPr="00F009CA">
        <w:rPr>
          <w:rFonts w:ascii="Arial" w:eastAsia="Trebuchet MS" w:hAnsi="Arial"/>
          <w:bCs/>
          <w:sz w:val="18"/>
        </w:rPr>
        <w:t>agricol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din zona </w:t>
      </w:r>
      <w:proofErr w:type="spellStart"/>
      <w:r w:rsidRPr="00F009CA">
        <w:rPr>
          <w:rFonts w:ascii="Arial" w:eastAsia="Trebuchet MS" w:hAnsi="Arial"/>
          <w:bCs/>
          <w:sz w:val="18"/>
        </w:rPr>
        <w:t>urbană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 </w:t>
      </w:r>
    </w:p>
    <w:p w14:paraId="50465078" w14:textId="77777777" w:rsidR="00535EFB" w:rsidRPr="00F009CA" w:rsidRDefault="00535EFB" w:rsidP="00535EFB">
      <w:pPr>
        <w:spacing w:after="0"/>
        <w:jc w:val="both"/>
        <w:rPr>
          <w:rFonts w:ascii="Arial" w:eastAsia="Trebuchet MS" w:hAnsi="Arial"/>
          <w:bCs/>
          <w:sz w:val="18"/>
        </w:rPr>
      </w:pPr>
      <w:proofErr w:type="spellStart"/>
      <w:r w:rsidRPr="00F009CA">
        <w:rPr>
          <w:rFonts w:ascii="Arial" w:eastAsia="Trebuchet MS" w:hAnsi="Arial"/>
          <w:bCs/>
          <w:sz w:val="18"/>
        </w:rPr>
        <w:t>Titlul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</w:rPr>
        <w:t>proiectului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: </w:t>
      </w:r>
      <w:proofErr w:type="spellStart"/>
      <w:r w:rsidRPr="00F009CA">
        <w:rPr>
          <w:rFonts w:ascii="Arial" w:eastAsia="Trebuchet MS" w:hAnsi="Arial"/>
          <w:bCs/>
          <w:sz w:val="18"/>
        </w:rPr>
        <w:t>Antreprenori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SMART - </w:t>
      </w:r>
      <w:proofErr w:type="spellStart"/>
      <w:r w:rsidRPr="00F009CA">
        <w:rPr>
          <w:rFonts w:ascii="Arial" w:eastAsia="Trebuchet MS" w:hAnsi="Arial"/>
          <w:bCs/>
          <w:sz w:val="18"/>
        </w:rPr>
        <w:t>Tineri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</w:rPr>
        <w:t>Responsabili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, </w:t>
      </w:r>
      <w:proofErr w:type="spellStart"/>
      <w:r w:rsidRPr="00F009CA">
        <w:rPr>
          <w:rFonts w:ascii="Arial" w:eastAsia="Trebuchet MS" w:hAnsi="Arial"/>
          <w:bCs/>
          <w:sz w:val="18"/>
        </w:rPr>
        <w:t>Ambițioși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, </w:t>
      </w:r>
      <w:proofErr w:type="spellStart"/>
      <w:r w:rsidRPr="00F009CA">
        <w:rPr>
          <w:rFonts w:ascii="Arial" w:eastAsia="Trebuchet MS" w:hAnsi="Arial"/>
          <w:bCs/>
          <w:sz w:val="18"/>
        </w:rPr>
        <w:t>Motivați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, de </w:t>
      </w:r>
      <w:proofErr w:type="spellStart"/>
      <w:r w:rsidRPr="00F009CA">
        <w:rPr>
          <w:rFonts w:ascii="Arial" w:eastAsia="Trebuchet MS" w:hAnsi="Arial"/>
          <w:bCs/>
          <w:sz w:val="18"/>
        </w:rPr>
        <w:t>Succes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</w:p>
    <w:p w14:paraId="3489DD57" w14:textId="77777777" w:rsidR="00535EFB" w:rsidRPr="00F009CA" w:rsidRDefault="00535EFB" w:rsidP="00535EFB">
      <w:pPr>
        <w:spacing w:after="0" w:line="240" w:lineRule="auto"/>
        <w:jc w:val="both"/>
        <w:rPr>
          <w:rFonts w:ascii="Arial" w:eastAsia="Trebuchet MS" w:hAnsi="Arial"/>
          <w:bCs/>
          <w:sz w:val="18"/>
          <w:lang w:val="ro-RO"/>
        </w:rPr>
      </w:pPr>
      <w:proofErr w:type="spellStart"/>
      <w:r w:rsidRPr="00F009CA">
        <w:rPr>
          <w:rFonts w:ascii="Arial" w:eastAsia="Trebuchet MS" w:hAnsi="Arial"/>
          <w:bCs/>
          <w:sz w:val="18"/>
        </w:rPr>
        <w:t>Beneficiar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: </w:t>
      </w:r>
      <w:proofErr w:type="spellStart"/>
      <w:r w:rsidRPr="00F009CA">
        <w:rPr>
          <w:rFonts w:ascii="Arial" w:eastAsia="Trebuchet MS" w:hAnsi="Arial"/>
          <w:bCs/>
          <w:sz w:val="18"/>
        </w:rPr>
        <w:t>Asociația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</w:t>
      </w:r>
      <w:r w:rsidRPr="00F009CA">
        <w:rPr>
          <w:rFonts w:ascii="Arial" w:eastAsia="Trebuchet MS" w:hAnsi="Arial"/>
          <w:bCs/>
          <w:sz w:val="18"/>
          <w:lang w:val="en-US"/>
        </w:rPr>
        <w:t>“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Societatea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Națională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Spiru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Haret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pentru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Educație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,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Știință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și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 xml:space="preserve"> </w:t>
      </w:r>
      <w:proofErr w:type="spellStart"/>
      <w:r w:rsidRPr="00F009CA">
        <w:rPr>
          <w:rFonts w:ascii="Arial" w:eastAsia="Trebuchet MS" w:hAnsi="Arial"/>
          <w:bCs/>
          <w:sz w:val="18"/>
          <w:lang w:val="en-US"/>
        </w:rPr>
        <w:t>Cultură</w:t>
      </w:r>
      <w:proofErr w:type="spellEnd"/>
      <w:r w:rsidRPr="00F009CA">
        <w:rPr>
          <w:rFonts w:ascii="Arial" w:eastAsia="Trebuchet MS" w:hAnsi="Arial"/>
          <w:bCs/>
          <w:sz w:val="18"/>
          <w:lang w:val="en-US"/>
        </w:rPr>
        <w:t>”</w:t>
      </w:r>
    </w:p>
    <w:p w14:paraId="27FD32F7" w14:textId="77777777" w:rsidR="00535EFB" w:rsidRPr="00F009CA" w:rsidRDefault="00535EFB" w:rsidP="00535EFB">
      <w:pPr>
        <w:spacing w:after="0" w:line="240" w:lineRule="auto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>Cod SMIS: 104098</w:t>
      </w:r>
    </w:p>
    <w:p w14:paraId="3798F7D6" w14:textId="77777777" w:rsidR="00535EFB" w:rsidRPr="00F009CA" w:rsidRDefault="00535EFB" w:rsidP="00535EFB">
      <w:pPr>
        <w:spacing w:after="0" w:line="240" w:lineRule="auto"/>
        <w:jc w:val="both"/>
        <w:rPr>
          <w:rFonts w:ascii="Arial" w:eastAsia="Trebuchet MS" w:hAnsi="Arial"/>
          <w:bCs/>
          <w:sz w:val="18"/>
        </w:rPr>
      </w:pPr>
      <w:r w:rsidRPr="00F009CA">
        <w:rPr>
          <w:rFonts w:ascii="Arial" w:eastAsia="Trebuchet MS" w:hAnsi="Arial"/>
          <w:bCs/>
          <w:sz w:val="18"/>
        </w:rPr>
        <w:t xml:space="preserve">Aria de </w:t>
      </w:r>
      <w:proofErr w:type="spellStart"/>
      <w:r w:rsidRPr="00F009CA">
        <w:rPr>
          <w:rFonts w:ascii="Arial" w:eastAsia="Trebuchet MS" w:hAnsi="Arial"/>
          <w:bCs/>
          <w:sz w:val="18"/>
        </w:rPr>
        <w:t>implementare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: </w:t>
      </w:r>
      <w:proofErr w:type="spellStart"/>
      <w:r w:rsidRPr="00F009CA">
        <w:rPr>
          <w:rFonts w:ascii="Arial" w:eastAsia="Trebuchet MS" w:hAnsi="Arial"/>
          <w:bCs/>
          <w:sz w:val="18"/>
        </w:rPr>
        <w:t>Regiunea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de </w:t>
      </w:r>
      <w:proofErr w:type="spellStart"/>
      <w:r w:rsidRPr="00F009CA">
        <w:rPr>
          <w:rFonts w:ascii="Arial" w:eastAsia="Trebuchet MS" w:hAnsi="Arial"/>
          <w:bCs/>
          <w:sz w:val="18"/>
        </w:rPr>
        <w:t>dezvoltare</w:t>
      </w:r>
      <w:proofErr w:type="spellEnd"/>
      <w:r w:rsidRPr="00F009CA">
        <w:rPr>
          <w:rFonts w:ascii="Arial" w:eastAsia="Trebuchet MS" w:hAnsi="Arial"/>
          <w:bCs/>
          <w:sz w:val="18"/>
        </w:rPr>
        <w:t xml:space="preserve"> Sud </w:t>
      </w:r>
      <w:proofErr w:type="spellStart"/>
      <w:r w:rsidRPr="00F009CA">
        <w:rPr>
          <w:rFonts w:ascii="Arial" w:eastAsia="Trebuchet MS" w:hAnsi="Arial"/>
          <w:bCs/>
          <w:sz w:val="18"/>
        </w:rPr>
        <w:t>Muntenia</w:t>
      </w:r>
      <w:proofErr w:type="spellEnd"/>
    </w:p>
    <w:p w14:paraId="026898E0" w14:textId="77777777" w:rsidR="0035716E" w:rsidRDefault="0035716E"/>
    <w:p w14:paraId="75A03CB9" w14:textId="6B409A8B" w:rsidR="004C0568" w:rsidRPr="003968E3" w:rsidRDefault="003968E3" w:rsidP="003968E3">
      <w:pPr>
        <w:jc w:val="center"/>
        <w:rPr>
          <w:rFonts w:ascii="Arial" w:hAnsi="Arial"/>
          <w:b/>
        </w:rPr>
      </w:pPr>
      <w:proofErr w:type="spellStart"/>
      <w:r w:rsidRPr="003968E3">
        <w:rPr>
          <w:rFonts w:ascii="Arial" w:hAnsi="Arial"/>
          <w:b/>
        </w:rPr>
        <w:t>Informare</w:t>
      </w:r>
      <w:proofErr w:type="spellEnd"/>
      <w:r w:rsidRPr="003968E3">
        <w:rPr>
          <w:rFonts w:ascii="Arial" w:hAnsi="Arial"/>
          <w:b/>
        </w:rPr>
        <w:t xml:space="preserve"> </w:t>
      </w:r>
      <w:proofErr w:type="spellStart"/>
      <w:r w:rsidRPr="003968E3">
        <w:rPr>
          <w:rFonts w:ascii="Arial" w:hAnsi="Arial"/>
          <w:b/>
        </w:rPr>
        <w:t>privind</w:t>
      </w:r>
      <w:proofErr w:type="spellEnd"/>
    </w:p>
    <w:p w14:paraId="14E536C5" w14:textId="0DC51A1A" w:rsidR="004B49F9" w:rsidRDefault="00A87C57" w:rsidP="003968E3">
      <w:pPr>
        <w:jc w:val="center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S</w:t>
      </w:r>
      <w:r w:rsidR="003968E3" w:rsidRPr="003968E3">
        <w:rPr>
          <w:rFonts w:ascii="Arial" w:hAnsi="Arial"/>
          <w:b/>
        </w:rPr>
        <w:t>ubactivitati</w:t>
      </w:r>
      <w:r>
        <w:rPr>
          <w:rFonts w:ascii="Arial" w:hAnsi="Arial"/>
          <w:b/>
        </w:rPr>
        <w:t>ea</w:t>
      </w:r>
      <w:proofErr w:type="spellEnd"/>
      <w:r w:rsidR="003968E3" w:rsidRPr="003968E3">
        <w:rPr>
          <w:rFonts w:ascii="Arial" w:hAnsi="Arial"/>
          <w:b/>
        </w:rPr>
        <w:t xml:space="preserve"> SA 5.</w:t>
      </w:r>
      <w:r w:rsidR="001A571F">
        <w:rPr>
          <w:rFonts w:ascii="Arial" w:hAnsi="Arial"/>
          <w:b/>
        </w:rPr>
        <w:t>1</w:t>
      </w:r>
      <w:r w:rsidR="003968E3" w:rsidRPr="003968E3">
        <w:rPr>
          <w:rFonts w:ascii="Arial" w:hAnsi="Arial"/>
          <w:b/>
        </w:rPr>
        <w:t xml:space="preserve"> </w:t>
      </w:r>
      <w:proofErr w:type="spellStart"/>
      <w:r w:rsidR="003968E3" w:rsidRPr="003968E3">
        <w:rPr>
          <w:rFonts w:ascii="Arial" w:hAnsi="Arial"/>
          <w:b/>
        </w:rPr>
        <w:t>Infiintare</w:t>
      </w:r>
      <w:proofErr w:type="spellEnd"/>
      <w:r w:rsidR="003968E3" w:rsidRPr="003968E3">
        <w:rPr>
          <w:rFonts w:ascii="Arial" w:hAnsi="Arial"/>
          <w:b/>
        </w:rPr>
        <w:t xml:space="preserve"> </w:t>
      </w:r>
      <w:proofErr w:type="spellStart"/>
      <w:r w:rsidR="003968E3" w:rsidRPr="003968E3">
        <w:rPr>
          <w:rFonts w:ascii="Arial" w:hAnsi="Arial"/>
          <w:b/>
        </w:rPr>
        <w:t>firme</w:t>
      </w:r>
      <w:proofErr w:type="spellEnd"/>
      <w:r w:rsidR="003968E3" w:rsidRPr="003968E3">
        <w:rPr>
          <w:rFonts w:ascii="Arial" w:hAnsi="Arial"/>
          <w:b/>
        </w:rPr>
        <w:t xml:space="preserve">, </w:t>
      </w:r>
      <w:proofErr w:type="spellStart"/>
      <w:r w:rsidR="003968E3" w:rsidRPr="003968E3">
        <w:rPr>
          <w:rFonts w:ascii="Arial" w:hAnsi="Arial"/>
          <w:b/>
        </w:rPr>
        <w:t>acordare</w:t>
      </w:r>
      <w:proofErr w:type="spellEnd"/>
      <w:r w:rsidR="003968E3" w:rsidRPr="003968E3">
        <w:rPr>
          <w:rFonts w:ascii="Arial" w:hAnsi="Arial"/>
          <w:b/>
        </w:rPr>
        <w:t xml:space="preserve"> </w:t>
      </w:r>
      <w:proofErr w:type="spellStart"/>
      <w:r w:rsidR="003968E3" w:rsidRPr="003968E3">
        <w:rPr>
          <w:rFonts w:ascii="Arial" w:hAnsi="Arial"/>
          <w:b/>
        </w:rPr>
        <w:t>subventii</w:t>
      </w:r>
      <w:proofErr w:type="spellEnd"/>
      <w:r w:rsidR="003968E3" w:rsidRPr="003968E3">
        <w:rPr>
          <w:rFonts w:ascii="Arial" w:hAnsi="Arial"/>
          <w:b/>
        </w:rPr>
        <w:t xml:space="preserve"> </w:t>
      </w:r>
      <w:proofErr w:type="spellStart"/>
      <w:r w:rsidR="003968E3" w:rsidRPr="003968E3">
        <w:rPr>
          <w:rFonts w:ascii="Arial" w:hAnsi="Arial"/>
          <w:b/>
        </w:rPr>
        <w:t>si</w:t>
      </w:r>
      <w:proofErr w:type="spellEnd"/>
      <w:r w:rsidR="003968E3" w:rsidRPr="003968E3">
        <w:rPr>
          <w:rFonts w:ascii="Arial" w:hAnsi="Arial"/>
          <w:b/>
        </w:rPr>
        <w:t xml:space="preserve"> </w:t>
      </w:r>
      <w:proofErr w:type="spellStart"/>
      <w:r w:rsidR="003968E3" w:rsidRPr="003968E3">
        <w:rPr>
          <w:rFonts w:ascii="Arial" w:hAnsi="Arial"/>
          <w:b/>
        </w:rPr>
        <w:t>monitorizarea</w:t>
      </w:r>
      <w:proofErr w:type="spellEnd"/>
      <w:r w:rsidR="003968E3" w:rsidRPr="003968E3">
        <w:rPr>
          <w:rFonts w:ascii="Arial" w:hAnsi="Arial"/>
          <w:b/>
        </w:rPr>
        <w:t xml:space="preserve"> </w:t>
      </w:r>
      <w:proofErr w:type="spellStart"/>
      <w:r w:rsidR="003968E3" w:rsidRPr="003968E3">
        <w:rPr>
          <w:rFonts w:ascii="Arial" w:hAnsi="Arial"/>
          <w:b/>
        </w:rPr>
        <w:t>implementarii</w:t>
      </w:r>
      <w:proofErr w:type="spellEnd"/>
      <w:r w:rsidR="003968E3" w:rsidRPr="003968E3">
        <w:rPr>
          <w:rFonts w:ascii="Arial" w:hAnsi="Arial"/>
          <w:b/>
        </w:rPr>
        <w:t xml:space="preserve"> </w:t>
      </w:r>
      <w:proofErr w:type="spellStart"/>
      <w:r w:rsidR="003968E3" w:rsidRPr="003968E3">
        <w:rPr>
          <w:rFonts w:ascii="Arial" w:hAnsi="Arial"/>
          <w:b/>
        </w:rPr>
        <w:t>planurilor</w:t>
      </w:r>
      <w:proofErr w:type="spellEnd"/>
      <w:r w:rsidR="003968E3" w:rsidRPr="003968E3">
        <w:rPr>
          <w:rFonts w:ascii="Arial" w:hAnsi="Arial"/>
          <w:b/>
        </w:rPr>
        <w:t xml:space="preserve"> de </w:t>
      </w:r>
      <w:proofErr w:type="spellStart"/>
      <w:r w:rsidR="003968E3" w:rsidRPr="003968E3">
        <w:rPr>
          <w:rFonts w:ascii="Arial" w:hAnsi="Arial"/>
          <w:b/>
        </w:rPr>
        <w:t>afaceri</w:t>
      </w:r>
      <w:proofErr w:type="spellEnd"/>
    </w:p>
    <w:p w14:paraId="359C46D8" w14:textId="47569620" w:rsidR="003968E3" w:rsidRDefault="003968E3" w:rsidP="003968E3">
      <w:pPr>
        <w:jc w:val="center"/>
        <w:rPr>
          <w:rFonts w:ascii="Arial" w:hAnsi="Arial"/>
          <w:b/>
        </w:rPr>
      </w:pPr>
    </w:p>
    <w:p w14:paraId="563953B4" w14:textId="787DFBB7" w:rsidR="005C44A5" w:rsidRDefault="00AF481A" w:rsidP="005C44A5">
      <w:pPr>
        <w:rPr>
          <w:rFonts w:ascii="Arial" w:hAnsi="Arial"/>
          <w:color w:val="FF0000"/>
          <w:lang w:val="ro-RO"/>
        </w:rPr>
      </w:pPr>
      <w:r>
        <w:rPr>
          <w:rFonts w:ascii="Arial" w:hAnsi="Arial"/>
        </w:rPr>
        <w:t xml:space="preserve">            </w:t>
      </w:r>
      <w:r w:rsidRPr="00AF481A">
        <w:rPr>
          <w:rFonts w:ascii="Arial" w:hAnsi="Arial"/>
        </w:rPr>
        <w:t xml:space="preserve">In </w:t>
      </w:r>
      <w:proofErr w:type="spellStart"/>
      <w:r w:rsidRPr="00AF481A">
        <w:rPr>
          <w:rFonts w:ascii="Arial" w:hAnsi="Arial"/>
        </w:rPr>
        <w:t>cadrul</w:t>
      </w:r>
      <w:proofErr w:type="spellEnd"/>
      <w:r w:rsidRPr="00AF481A">
        <w:rPr>
          <w:rFonts w:ascii="Arial" w:hAnsi="Arial"/>
        </w:rPr>
        <w:t xml:space="preserve"> </w:t>
      </w:r>
      <w:proofErr w:type="spellStart"/>
      <w:r w:rsidRPr="00AF481A">
        <w:rPr>
          <w:rFonts w:ascii="Arial" w:hAnsi="Arial"/>
        </w:rPr>
        <w:t>subactivitatii</w:t>
      </w:r>
      <w:proofErr w:type="spellEnd"/>
      <w:r>
        <w:rPr>
          <w:rFonts w:ascii="Arial" w:hAnsi="Arial"/>
        </w:rPr>
        <w:t xml:space="preserve"> </w:t>
      </w:r>
      <w:r w:rsidRPr="004B374F">
        <w:rPr>
          <w:rFonts w:ascii="Arial" w:hAnsi="Arial"/>
          <w:b/>
        </w:rPr>
        <w:t>SA 5.</w:t>
      </w:r>
      <w:r w:rsidR="001A571F">
        <w:rPr>
          <w:rFonts w:ascii="Arial" w:hAnsi="Arial"/>
          <w:b/>
          <w:i/>
        </w:rPr>
        <w:t>1</w:t>
      </w:r>
      <w:r w:rsidRPr="004B374F">
        <w:rPr>
          <w:rFonts w:ascii="Arial" w:hAnsi="Arial"/>
          <w:i/>
        </w:rPr>
        <w:t xml:space="preserve"> </w:t>
      </w:r>
      <w:proofErr w:type="spellStart"/>
      <w:r w:rsidRPr="004B374F">
        <w:rPr>
          <w:rFonts w:ascii="Arial" w:hAnsi="Arial"/>
          <w:i/>
        </w:rPr>
        <w:t>Infiintare</w:t>
      </w:r>
      <w:proofErr w:type="spellEnd"/>
      <w:r w:rsidRPr="004B374F">
        <w:rPr>
          <w:rFonts w:ascii="Arial" w:hAnsi="Arial"/>
          <w:i/>
        </w:rPr>
        <w:t xml:space="preserve"> </w:t>
      </w:r>
      <w:proofErr w:type="spellStart"/>
      <w:r w:rsidRPr="004B374F">
        <w:rPr>
          <w:rFonts w:ascii="Arial" w:hAnsi="Arial"/>
          <w:i/>
        </w:rPr>
        <w:t>firme</w:t>
      </w:r>
      <w:proofErr w:type="spellEnd"/>
      <w:r w:rsidRPr="004B374F">
        <w:rPr>
          <w:rFonts w:ascii="Arial" w:hAnsi="Arial"/>
          <w:i/>
        </w:rPr>
        <w:t xml:space="preserve">, </w:t>
      </w:r>
      <w:proofErr w:type="spellStart"/>
      <w:r w:rsidRPr="004B374F">
        <w:rPr>
          <w:rFonts w:ascii="Arial" w:hAnsi="Arial"/>
          <w:i/>
        </w:rPr>
        <w:t>acordare</w:t>
      </w:r>
      <w:proofErr w:type="spellEnd"/>
      <w:r w:rsidRPr="004B374F">
        <w:rPr>
          <w:rFonts w:ascii="Arial" w:hAnsi="Arial"/>
          <w:i/>
        </w:rPr>
        <w:t xml:space="preserve"> </w:t>
      </w:r>
      <w:proofErr w:type="spellStart"/>
      <w:r w:rsidRPr="004B374F">
        <w:rPr>
          <w:rFonts w:ascii="Arial" w:hAnsi="Arial"/>
          <w:i/>
        </w:rPr>
        <w:t>subventii</w:t>
      </w:r>
      <w:proofErr w:type="spellEnd"/>
      <w:r w:rsidRPr="004B374F">
        <w:rPr>
          <w:rFonts w:ascii="Arial" w:hAnsi="Arial"/>
          <w:i/>
        </w:rPr>
        <w:t xml:space="preserve"> </w:t>
      </w:r>
      <w:proofErr w:type="spellStart"/>
      <w:r w:rsidRPr="004B374F">
        <w:rPr>
          <w:rFonts w:ascii="Arial" w:hAnsi="Arial"/>
          <w:i/>
        </w:rPr>
        <w:t>si</w:t>
      </w:r>
      <w:proofErr w:type="spellEnd"/>
      <w:r w:rsidRPr="004B374F">
        <w:rPr>
          <w:rFonts w:ascii="Arial" w:hAnsi="Arial"/>
          <w:i/>
        </w:rPr>
        <w:t xml:space="preserve"> </w:t>
      </w:r>
      <w:proofErr w:type="spellStart"/>
      <w:r w:rsidRPr="004B374F">
        <w:rPr>
          <w:rFonts w:ascii="Arial" w:hAnsi="Arial"/>
          <w:i/>
        </w:rPr>
        <w:t>monitorizarea</w:t>
      </w:r>
      <w:proofErr w:type="spellEnd"/>
      <w:r w:rsidRPr="004B374F">
        <w:rPr>
          <w:rFonts w:ascii="Arial" w:hAnsi="Arial"/>
          <w:i/>
        </w:rPr>
        <w:t xml:space="preserve"> </w:t>
      </w:r>
      <w:proofErr w:type="spellStart"/>
      <w:r w:rsidRPr="004B374F">
        <w:rPr>
          <w:rFonts w:ascii="Arial" w:hAnsi="Arial"/>
          <w:i/>
        </w:rPr>
        <w:t>implementarii</w:t>
      </w:r>
      <w:proofErr w:type="spellEnd"/>
      <w:r w:rsidRPr="004B374F">
        <w:rPr>
          <w:rFonts w:ascii="Arial" w:hAnsi="Arial"/>
          <w:i/>
        </w:rPr>
        <w:t xml:space="preserve"> </w:t>
      </w:r>
      <w:proofErr w:type="spellStart"/>
      <w:r w:rsidRPr="004B374F">
        <w:rPr>
          <w:rFonts w:ascii="Arial" w:hAnsi="Arial"/>
          <w:i/>
        </w:rPr>
        <w:t>planurilor</w:t>
      </w:r>
      <w:proofErr w:type="spellEnd"/>
      <w:r w:rsidRPr="004B374F">
        <w:rPr>
          <w:rFonts w:ascii="Arial" w:hAnsi="Arial"/>
          <w:i/>
        </w:rPr>
        <w:t xml:space="preserve"> de </w:t>
      </w:r>
      <w:proofErr w:type="spellStart"/>
      <w:r w:rsidRPr="004B374F">
        <w:rPr>
          <w:rFonts w:ascii="Arial" w:hAnsi="Arial"/>
          <w:i/>
        </w:rPr>
        <w:t>afaceri</w:t>
      </w:r>
      <w:proofErr w:type="spellEnd"/>
      <w:r w:rsidR="004B374F">
        <w:rPr>
          <w:rFonts w:ascii="Arial" w:hAnsi="Arial"/>
        </w:rPr>
        <w:t xml:space="preserve">, </w:t>
      </w:r>
      <w:r w:rsidR="004B374F">
        <w:rPr>
          <w:rFonts w:ascii="Arial" w:hAnsi="Arial"/>
          <w:lang w:val="ro-RO"/>
        </w:rPr>
        <w:t>a Proiectului</w:t>
      </w:r>
      <w:r w:rsidR="004B374F" w:rsidRPr="004B374F">
        <w:rPr>
          <w:rFonts w:ascii="Arial" w:hAnsi="Arial"/>
          <w:lang w:val="ro-RO"/>
        </w:rPr>
        <w:t xml:space="preserve"> </w:t>
      </w:r>
      <w:r w:rsidR="004B374F" w:rsidRPr="004B374F">
        <w:rPr>
          <w:rFonts w:ascii="Arial" w:hAnsi="Arial"/>
        </w:rPr>
        <w:t>“</w:t>
      </w:r>
      <w:r w:rsidR="004B374F" w:rsidRPr="004B374F">
        <w:rPr>
          <w:rFonts w:ascii="Arial" w:hAnsi="Arial"/>
          <w:lang w:val="ro-RO"/>
        </w:rPr>
        <w:t>Antreprenori SMART - Tineri Responsabili, Ambitiosi, Motivati, de Succes”, Cod SMIS 104098</w:t>
      </w:r>
      <w:r w:rsidR="004B374F">
        <w:rPr>
          <w:rFonts w:ascii="Arial" w:hAnsi="Arial"/>
          <w:lang w:val="ro-RO"/>
        </w:rPr>
        <w:t>/POCU/82/3/7</w:t>
      </w:r>
      <w:r w:rsidR="004B374F" w:rsidRPr="004B374F">
        <w:rPr>
          <w:rFonts w:ascii="Arial" w:hAnsi="Arial"/>
          <w:lang w:val="ro-RO"/>
        </w:rPr>
        <w:t>,</w:t>
      </w:r>
      <w:r w:rsidR="005C44A5">
        <w:rPr>
          <w:rFonts w:ascii="Arial" w:hAnsi="Arial"/>
          <w:lang w:val="ro-RO"/>
        </w:rPr>
        <w:t xml:space="preserve"> Expert</w:t>
      </w:r>
      <w:r w:rsidR="00A87C57">
        <w:rPr>
          <w:rFonts w:ascii="Arial" w:hAnsi="Arial"/>
          <w:lang w:val="ro-RO"/>
        </w:rPr>
        <w:t>ii</w:t>
      </w:r>
      <w:r w:rsidR="005C44A5">
        <w:rPr>
          <w:rFonts w:ascii="Arial" w:hAnsi="Arial"/>
          <w:lang w:val="ro-RO"/>
        </w:rPr>
        <w:t xml:space="preserve"> Consultanta </w:t>
      </w:r>
      <w:r w:rsidR="005C44A5" w:rsidRPr="00327179">
        <w:rPr>
          <w:rFonts w:ascii="Arial" w:hAnsi="Arial"/>
          <w:lang w:val="ro-RO"/>
        </w:rPr>
        <w:t xml:space="preserve">Antreprenoriala </w:t>
      </w:r>
      <w:r w:rsidR="004A3DBF" w:rsidRPr="00327179">
        <w:rPr>
          <w:rFonts w:ascii="Arial" w:hAnsi="Arial"/>
          <w:lang w:val="ro-RO"/>
        </w:rPr>
        <w:t>v</w:t>
      </w:r>
      <w:r w:rsidR="00A87C57">
        <w:rPr>
          <w:rFonts w:ascii="Arial" w:hAnsi="Arial"/>
          <w:lang w:val="ro-RO"/>
        </w:rPr>
        <w:t>or</w:t>
      </w:r>
      <w:r w:rsidR="004A3DBF" w:rsidRPr="00327179">
        <w:rPr>
          <w:rFonts w:ascii="Arial" w:hAnsi="Arial"/>
          <w:lang w:val="ro-RO"/>
        </w:rPr>
        <w:t xml:space="preserve"> analiza documentele de infiintare </w:t>
      </w:r>
      <w:r w:rsidR="005C44A5" w:rsidRPr="00327179">
        <w:rPr>
          <w:rFonts w:ascii="Arial" w:hAnsi="Arial"/>
          <w:lang w:val="ro-RO"/>
        </w:rPr>
        <w:t>a firmelor si</w:t>
      </w:r>
      <w:r w:rsidR="004A3DBF" w:rsidRPr="00327179">
        <w:rPr>
          <w:rFonts w:ascii="Arial" w:hAnsi="Arial"/>
          <w:lang w:val="ro-RO"/>
        </w:rPr>
        <w:t xml:space="preserve"> conditiile de eligibilitate, </w:t>
      </w:r>
      <w:r w:rsidR="005C44A5" w:rsidRPr="00327179">
        <w:rPr>
          <w:rFonts w:ascii="Arial" w:hAnsi="Arial"/>
          <w:lang w:val="ro-RO"/>
        </w:rPr>
        <w:t>in vederea incheierii contractelor de subventii.</w:t>
      </w:r>
    </w:p>
    <w:p w14:paraId="133F57B8" w14:textId="5F6EEBFD" w:rsidR="005C44A5" w:rsidRDefault="00635023" w:rsidP="005C44A5">
      <w:pPr>
        <w:rPr>
          <w:rFonts w:ascii="Arial" w:hAnsi="Arial"/>
          <w:lang w:val="ro-RO"/>
        </w:rPr>
      </w:pPr>
      <w:r>
        <w:rPr>
          <w:rFonts w:ascii="Arial" w:hAnsi="Arial"/>
          <w:lang w:val="ro-RO"/>
        </w:rPr>
        <w:t xml:space="preserve">              </w:t>
      </w:r>
      <w:r w:rsidR="005C44A5" w:rsidRPr="00327179">
        <w:rPr>
          <w:rFonts w:ascii="Arial" w:hAnsi="Arial"/>
          <w:lang w:val="ro-RO"/>
        </w:rPr>
        <w:t xml:space="preserve">Aceasta subactivitate va debuta </w:t>
      </w:r>
      <w:r w:rsidR="00A87C57">
        <w:rPr>
          <w:rFonts w:ascii="Arial" w:hAnsi="Arial"/>
          <w:lang w:val="ro-RO"/>
        </w:rPr>
        <w:t xml:space="preserve">dupa incheierea subactivitatii </w:t>
      </w:r>
      <w:r w:rsidR="00A87C57" w:rsidRPr="00A87C57">
        <w:rPr>
          <w:rFonts w:ascii="Arial" w:hAnsi="Arial"/>
          <w:b/>
          <w:lang w:val="ro-RO"/>
        </w:rPr>
        <w:t xml:space="preserve">5.2 </w:t>
      </w:r>
      <w:r w:rsidR="00A87C57" w:rsidRPr="00A87C57">
        <w:rPr>
          <w:rFonts w:ascii="Arial" w:hAnsi="Arial"/>
          <w:i/>
          <w:lang w:val="ro-RO"/>
        </w:rPr>
        <w:t>Acordare de sprijin pentru infiintarea firmelor in cadrul unor sesiuni de consultanta/mentorat</w:t>
      </w:r>
      <w:r w:rsidR="00A87C57">
        <w:rPr>
          <w:rFonts w:ascii="Arial" w:hAnsi="Arial"/>
          <w:lang w:val="ro-RO"/>
        </w:rPr>
        <w:t>, pentru fiecare antreprenor in parte</w:t>
      </w:r>
      <w:r>
        <w:rPr>
          <w:rFonts w:ascii="Arial" w:hAnsi="Arial"/>
          <w:lang w:val="ro-RO"/>
        </w:rPr>
        <w:t>.</w:t>
      </w:r>
      <w:r w:rsidR="005C44A5" w:rsidRPr="00327179">
        <w:rPr>
          <w:rFonts w:ascii="Arial" w:hAnsi="Arial"/>
          <w:lang w:val="ro-RO"/>
        </w:rPr>
        <w:t xml:space="preserve"> </w:t>
      </w:r>
      <w:r>
        <w:rPr>
          <w:rFonts w:ascii="Arial" w:hAnsi="Arial"/>
          <w:lang w:val="ro-RO"/>
        </w:rPr>
        <w:t>Expertii Consultanta Antreprenoriala, sub indrumarea Coordonatorului Activitate mentorat, infiintare si monitorizare firme, impreuna cu Consilierul Juridic</w:t>
      </w:r>
      <w:r w:rsidR="00D11EBC">
        <w:rPr>
          <w:rFonts w:ascii="Arial" w:hAnsi="Arial"/>
          <w:lang w:val="ro-RO"/>
        </w:rPr>
        <w:t>,</w:t>
      </w:r>
      <w:r>
        <w:rPr>
          <w:rFonts w:ascii="Arial" w:hAnsi="Arial"/>
          <w:lang w:val="ro-RO"/>
        </w:rPr>
        <w:t xml:space="preserve">  </w:t>
      </w:r>
      <w:r w:rsidR="00A87C57">
        <w:rPr>
          <w:rFonts w:ascii="Arial" w:hAnsi="Arial"/>
          <w:lang w:val="ro-RO"/>
        </w:rPr>
        <w:t>vor</w:t>
      </w:r>
      <w:r>
        <w:rPr>
          <w:rFonts w:ascii="Arial" w:hAnsi="Arial"/>
          <w:lang w:val="ro-RO"/>
        </w:rPr>
        <w:t xml:space="preserve"> analiza documentel</w:t>
      </w:r>
      <w:r w:rsidR="00A87C57">
        <w:rPr>
          <w:rFonts w:ascii="Arial" w:hAnsi="Arial"/>
          <w:lang w:val="ro-RO"/>
        </w:rPr>
        <w:t>e</w:t>
      </w:r>
      <w:r>
        <w:rPr>
          <w:rFonts w:ascii="Arial" w:hAnsi="Arial"/>
          <w:lang w:val="ro-RO"/>
        </w:rPr>
        <w:t xml:space="preserve"> de infiintare a fiecarei firme si</w:t>
      </w:r>
      <w:r w:rsidR="00A87C57">
        <w:rPr>
          <w:rFonts w:ascii="Arial" w:hAnsi="Arial"/>
          <w:lang w:val="ro-RO"/>
        </w:rPr>
        <w:t xml:space="preserve"> dupa</w:t>
      </w:r>
      <w:r>
        <w:rPr>
          <w:rFonts w:ascii="Arial" w:hAnsi="Arial"/>
          <w:lang w:val="ro-RO"/>
        </w:rPr>
        <w:t xml:space="preserve"> constatarea indeplinirii conditiilor de eligibilitate, vor incheia </w:t>
      </w:r>
      <w:r w:rsidR="00D11EBC">
        <w:rPr>
          <w:rFonts w:ascii="Arial" w:hAnsi="Arial"/>
          <w:lang w:val="ro-RO"/>
        </w:rPr>
        <w:t>cu fiecare</w:t>
      </w:r>
      <w:r>
        <w:rPr>
          <w:rFonts w:ascii="Arial" w:hAnsi="Arial"/>
          <w:lang w:val="ro-RO"/>
        </w:rPr>
        <w:t xml:space="preserve"> antreprenor</w:t>
      </w:r>
      <w:r w:rsidR="00D11EBC">
        <w:rPr>
          <w:rFonts w:ascii="Arial" w:hAnsi="Arial"/>
          <w:lang w:val="ro-RO"/>
        </w:rPr>
        <w:t xml:space="preserve"> cate un</w:t>
      </w:r>
      <w:r>
        <w:rPr>
          <w:rFonts w:ascii="Arial" w:hAnsi="Arial"/>
          <w:lang w:val="ro-RO"/>
        </w:rPr>
        <w:t xml:space="preserve"> </w:t>
      </w:r>
      <w:r w:rsidR="00A87C57">
        <w:rPr>
          <w:rFonts w:ascii="Arial" w:hAnsi="Arial"/>
          <w:lang w:val="ro-RO"/>
        </w:rPr>
        <w:t>C</w:t>
      </w:r>
      <w:r>
        <w:rPr>
          <w:rFonts w:ascii="Arial" w:hAnsi="Arial"/>
          <w:lang w:val="ro-RO"/>
        </w:rPr>
        <w:t xml:space="preserve">ontract de </w:t>
      </w:r>
      <w:r w:rsidR="00A87C57">
        <w:rPr>
          <w:rFonts w:ascii="Arial" w:hAnsi="Arial"/>
          <w:lang w:val="ro-RO"/>
        </w:rPr>
        <w:t>S</w:t>
      </w:r>
      <w:r>
        <w:rPr>
          <w:rFonts w:ascii="Arial" w:hAnsi="Arial"/>
          <w:lang w:val="ro-RO"/>
        </w:rPr>
        <w:t>ubventie</w:t>
      </w:r>
      <w:r w:rsidR="00A87C57">
        <w:rPr>
          <w:rFonts w:ascii="Arial" w:hAnsi="Arial"/>
          <w:lang w:val="ro-RO"/>
        </w:rPr>
        <w:t>, care va sta la baza acordarii primei transe de finantare.</w:t>
      </w:r>
    </w:p>
    <w:p w14:paraId="7E03AD39" w14:textId="59814519" w:rsidR="004A3DBF" w:rsidRDefault="00D11EBC" w:rsidP="00D11EBC">
      <w:pPr>
        <w:rPr>
          <w:rFonts w:ascii="Arial" w:hAnsi="Arial"/>
          <w:lang w:val="ro-RO"/>
        </w:rPr>
      </w:pPr>
      <w:r>
        <w:rPr>
          <w:rFonts w:ascii="Arial" w:hAnsi="Arial"/>
          <w:lang w:val="ro-RO"/>
        </w:rPr>
        <w:t xml:space="preserve">      Prima </w:t>
      </w:r>
      <w:r w:rsidR="00A87C57">
        <w:rPr>
          <w:rFonts w:ascii="Arial" w:hAnsi="Arial"/>
          <w:lang w:val="ro-RO"/>
        </w:rPr>
        <w:t xml:space="preserve">firmele nou infiintate, </w:t>
      </w:r>
      <w:r>
        <w:rPr>
          <w:rFonts w:ascii="Arial" w:hAnsi="Arial"/>
          <w:lang w:val="ro-RO"/>
        </w:rPr>
        <w:t xml:space="preserve">transa de subventie </w:t>
      </w:r>
      <w:r w:rsidR="00A87C57">
        <w:rPr>
          <w:rFonts w:ascii="Arial" w:hAnsi="Arial"/>
          <w:lang w:val="ro-RO"/>
        </w:rPr>
        <w:t>poate</w:t>
      </w:r>
      <w:r>
        <w:rPr>
          <w:rFonts w:ascii="Arial" w:hAnsi="Arial"/>
          <w:lang w:val="ro-RO"/>
        </w:rPr>
        <w:t xml:space="preserve"> fi de maxim</w:t>
      </w:r>
      <w:r w:rsidR="007434C1">
        <w:rPr>
          <w:rFonts w:ascii="Arial" w:hAnsi="Arial"/>
          <w:lang w:val="ro-RO"/>
        </w:rPr>
        <w:t>um</w:t>
      </w:r>
      <w:r>
        <w:rPr>
          <w:rFonts w:ascii="Arial" w:hAnsi="Arial"/>
          <w:lang w:val="ro-RO"/>
        </w:rPr>
        <w:t xml:space="preserve"> 75% din valoarea aprobata </w:t>
      </w:r>
      <w:r w:rsidR="00A87C57">
        <w:rPr>
          <w:rFonts w:ascii="Arial" w:hAnsi="Arial"/>
          <w:lang w:val="ro-RO"/>
        </w:rPr>
        <w:t>a Bugetului</w:t>
      </w:r>
      <w:r>
        <w:rPr>
          <w:rFonts w:ascii="Arial" w:hAnsi="Arial"/>
          <w:lang w:val="ro-RO"/>
        </w:rPr>
        <w:t xml:space="preserve"> Planul</w:t>
      </w:r>
      <w:r w:rsidR="00A87C57">
        <w:rPr>
          <w:rFonts w:ascii="Arial" w:hAnsi="Arial"/>
          <w:lang w:val="ro-RO"/>
        </w:rPr>
        <w:t>ui</w:t>
      </w:r>
      <w:r>
        <w:rPr>
          <w:rFonts w:ascii="Arial" w:hAnsi="Arial"/>
          <w:lang w:val="ro-RO"/>
        </w:rPr>
        <w:t xml:space="preserve"> de Afaceri</w:t>
      </w:r>
      <w:r w:rsidR="00A87C57">
        <w:rPr>
          <w:rFonts w:ascii="Arial" w:hAnsi="Arial"/>
          <w:lang w:val="ro-RO"/>
        </w:rPr>
        <w:t>, castigator in Competitia de Planuri de Afaceri</w:t>
      </w:r>
      <w:r w:rsidR="001C7543">
        <w:rPr>
          <w:rFonts w:ascii="Arial" w:hAnsi="Arial"/>
          <w:lang w:val="ro-RO"/>
        </w:rPr>
        <w:t>.</w:t>
      </w:r>
      <w:r>
        <w:rPr>
          <w:rFonts w:ascii="Arial" w:hAnsi="Arial"/>
          <w:lang w:val="ro-RO"/>
        </w:rPr>
        <w:t xml:space="preserve"> </w:t>
      </w:r>
      <w:r w:rsidR="00373253">
        <w:rPr>
          <w:rFonts w:ascii="Arial" w:hAnsi="Arial"/>
          <w:lang w:val="ro-RO"/>
        </w:rPr>
        <w:t xml:space="preserve"> A doua transa de subventie se va acorda</w:t>
      </w:r>
      <w:r w:rsidR="00373253" w:rsidRPr="00373253">
        <w:rPr>
          <w:rFonts w:ascii="Arial" w:hAnsi="Arial"/>
          <w:lang w:val="ro-RO"/>
        </w:rPr>
        <w:t xml:space="preserve"> </w:t>
      </w:r>
      <w:r w:rsidR="00373253">
        <w:rPr>
          <w:rFonts w:ascii="Arial" w:hAnsi="Arial"/>
          <w:lang w:val="ro-RO"/>
        </w:rPr>
        <w:t>intr-o perioada de maxim</w:t>
      </w:r>
      <w:r w:rsidR="00A87C57">
        <w:rPr>
          <w:rFonts w:ascii="Arial" w:hAnsi="Arial"/>
          <w:lang w:val="ro-RO"/>
        </w:rPr>
        <w:t>um</w:t>
      </w:r>
      <w:r w:rsidR="00373253">
        <w:rPr>
          <w:rFonts w:ascii="Arial" w:hAnsi="Arial"/>
          <w:lang w:val="ro-RO"/>
        </w:rPr>
        <w:t xml:space="preserve"> 12 luni de la primirea primei transe, d</w:t>
      </w:r>
      <w:r>
        <w:rPr>
          <w:rFonts w:ascii="Arial" w:hAnsi="Arial"/>
          <w:lang w:val="ro-RO"/>
        </w:rPr>
        <w:t>upa evaluarea criteriilor de performanta si atingerea obiectivelor asumate prin Contractul de Subventie</w:t>
      </w:r>
      <w:r w:rsidR="001C7543">
        <w:rPr>
          <w:rFonts w:ascii="Arial" w:hAnsi="Arial"/>
          <w:lang w:val="ro-RO"/>
        </w:rPr>
        <w:t>,</w:t>
      </w:r>
      <w:r w:rsidR="00373253">
        <w:rPr>
          <w:rFonts w:ascii="Arial" w:hAnsi="Arial"/>
          <w:lang w:val="ro-RO"/>
        </w:rPr>
        <w:t xml:space="preserve"> </w:t>
      </w:r>
      <w:r w:rsidR="001C7543">
        <w:rPr>
          <w:rFonts w:ascii="Arial" w:hAnsi="Arial"/>
          <w:lang w:val="ro-RO"/>
        </w:rPr>
        <w:t>r</w:t>
      </w:r>
      <w:r w:rsidR="004A3DBF" w:rsidRPr="001C7543">
        <w:rPr>
          <w:rFonts w:ascii="Arial" w:hAnsi="Arial"/>
          <w:lang w:val="ro-RO"/>
        </w:rPr>
        <w:t>espectiv venituri reprezent</w:t>
      </w:r>
      <w:r w:rsidR="001C7543" w:rsidRPr="001C7543">
        <w:rPr>
          <w:rFonts w:ascii="Arial" w:hAnsi="Arial"/>
          <w:lang w:val="ro-RO"/>
        </w:rPr>
        <w:t>a</w:t>
      </w:r>
      <w:r w:rsidR="004A3DBF" w:rsidRPr="001C7543">
        <w:rPr>
          <w:rFonts w:ascii="Arial" w:hAnsi="Arial"/>
          <w:lang w:val="ro-RO"/>
        </w:rPr>
        <w:t>nd minim</w:t>
      </w:r>
      <w:r w:rsidR="00A87C57">
        <w:rPr>
          <w:rFonts w:ascii="Arial" w:hAnsi="Arial"/>
          <w:lang w:val="ro-RO"/>
        </w:rPr>
        <w:t>um</w:t>
      </w:r>
      <w:r w:rsidR="004A3DBF" w:rsidRPr="001C7543">
        <w:rPr>
          <w:rFonts w:ascii="Arial" w:hAnsi="Arial"/>
          <w:lang w:val="ro-RO"/>
        </w:rPr>
        <w:t xml:space="preserve"> 30% din valoarea transei initiale.</w:t>
      </w:r>
    </w:p>
    <w:p w14:paraId="58ED9542" w14:textId="339F17ED" w:rsidR="003968E3" w:rsidRPr="00373253" w:rsidRDefault="001C7543" w:rsidP="00373253">
      <w:pPr>
        <w:rPr>
          <w:rFonts w:ascii="Arial" w:hAnsi="Arial"/>
          <w:lang w:val="ro-RO"/>
        </w:rPr>
      </w:pPr>
      <w:r w:rsidRPr="00373253">
        <w:rPr>
          <w:rFonts w:ascii="Arial" w:hAnsi="Arial"/>
          <w:lang w:val="ro-RO"/>
        </w:rPr>
        <w:t>Expert</w:t>
      </w:r>
      <w:r w:rsidR="00A87C57">
        <w:rPr>
          <w:rFonts w:ascii="Arial" w:hAnsi="Arial"/>
          <w:lang w:val="ro-RO"/>
        </w:rPr>
        <w:t>ii</w:t>
      </w:r>
      <w:r w:rsidRPr="00373253">
        <w:rPr>
          <w:rFonts w:ascii="Arial" w:hAnsi="Arial"/>
          <w:lang w:val="ro-RO"/>
        </w:rPr>
        <w:t xml:space="preserve"> Consultanta Antreprenoriala v</w:t>
      </w:r>
      <w:r w:rsidR="00A87C57">
        <w:rPr>
          <w:rFonts w:ascii="Arial" w:hAnsi="Arial"/>
          <w:lang w:val="ro-RO"/>
        </w:rPr>
        <w:t xml:space="preserve">or </w:t>
      </w:r>
      <w:r w:rsidRPr="00373253">
        <w:rPr>
          <w:rFonts w:ascii="Arial" w:hAnsi="Arial"/>
          <w:lang w:val="ro-RO"/>
        </w:rPr>
        <w:t>monitoriza implementare</w:t>
      </w:r>
      <w:r w:rsidR="00373253" w:rsidRPr="00373253">
        <w:rPr>
          <w:rFonts w:ascii="Arial" w:hAnsi="Arial"/>
          <w:lang w:val="ro-RO"/>
        </w:rPr>
        <w:t>a</w:t>
      </w:r>
      <w:r w:rsidRPr="00373253">
        <w:rPr>
          <w:rFonts w:ascii="Arial" w:hAnsi="Arial"/>
          <w:lang w:val="ro-RO"/>
        </w:rPr>
        <w:t xml:space="preserve"> planurilor de afaceri, pentru fiecare firma </w:t>
      </w:r>
      <w:r w:rsidR="00373253" w:rsidRPr="00373253">
        <w:rPr>
          <w:rFonts w:ascii="Arial" w:hAnsi="Arial"/>
          <w:lang w:val="ro-RO"/>
        </w:rPr>
        <w:t>ce i-a fost repartizata si va intocmi la intervale stabilite</w:t>
      </w:r>
      <w:r w:rsidR="00373253">
        <w:rPr>
          <w:rFonts w:ascii="Arial" w:hAnsi="Arial"/>
          <w:lang w:val="ro-RO"/>
        </w:rPr>
        <w:t>,</w:t>
      </w:r>
      <w:r w:rsidR="00373253" w:rsidRPr="00373253">
        <w:rPr>
          <w:rFonts w:ascii="Arial" w:hAnsi="Arial"/>
          <w:lang w:val="ro-RO"/>
        </w:rPr>
        <w:t xml:space="preserve"> </w:t>
      </w:r>
      <w:r w:rsidRPr="00373253">
        <w:rPr>
          <w:rFonts w:ascii="Arial" w:hAnsi="Arial"/>
          <w:lang w:val="ro-RO"/>
        </w:rPr>
        <w:t>rapo</w:t>
      </w:r>
      <w:r w:rsidR="00373253" w:rsidRPr="00373253">
        <w:rPr>
          <w:rFonts w:ascii="Arial" w:hAnsi="Arial"/>
          <w:lang w:val="ro-RO"/>
        </w:rPr>
        <w:t>a</w:t>
      </w:r>
      <w:r w:rsidRPr="00373253">
        <w:rPr>
          <w:rFonts w:ascii="Arial" w:hAnsi="Arial"/>
          <w:lang w:val="ro-RO"/>
        </w:rPr>
        <w:t>rt</w:t>
      </w:r>
      <w:r w:rsidR="00373253" w:rsidRPr="00373253">
        <w:rPr>
          <w:rFonts w:ascii="Arial" w:hAnsi="Arial"/>
          <w:lang w:val="ro-RO"/>
        </w:rPr>
        <w:t>e</w:t>
      </w:r>
      <w:r w:rsidRPr="00373253">
        <w:rPr>
          <w:rFonts w:ascii="Arial" w:hAnsi="Arial"/>
          <w:lang w:val="ro-RO"/>
        </w:rPr>
        <w:t xml:space="preserve"> de evaluare </w:t>
      </w:r>
      <w:r w:rsidR="00373253" w:rsidRPr="00373253">
        <w:rPr>
          <w:rFonts w:ascii="Arial" w:hAnsi="Arial"/>
          <w:lang w:val="ro-RO"/>
        </w:rPr>
        <w:t>pentru acestea</w:t>
      </w:r>
      <w:r w:rsidRPr="00373253">
        <w:rPr>
          <w:rFonts w:ascii="Arial" w:hAnsi="Arial"/>
          <w:lang w:val="ro-RO"/>
        </w:rPr>
        <w:t>.</w:t>
      </w:r>
    </w:p>
    <w:p w14:paraId="3872DF23" w14:textId="77777777" w:rsidR="00F13E59" w:rsidRPr="00E7705C" w:rsidRDefault="00F13E59" w:rsidP="00F13E59">
      <w:pPr>
        <w:pStyle w:val="NoSpacing"/>
        <w:spacing w:line="360" w:lineRule="auto"/>
        <w:jc w:val="both"/>
        <w:rPr>
          <w:rFonts w:ascii="Arial" w:hAnsi="Arial" w:cs="Arial"/>
          <w:b/>
          <w:sz w:val="20"/>
          <w:szCs w:val="20"/>
          <w:lang w:val="ro-RO"/>
        </w:rPr>
      </w:pPr>
      <w:r w:rsidRPr="00E7705C">
        <w:rPr>
          <w:rFonts w:ascii="Arial" w:hAnsi="Arial" w:cs="Arial"/>
          <w:b/>
          <w:sz w:val="20"/>
          <w:szCs w:val="20"/>
          <w:lang w:val="ro-RO"/>
        </w:rPr>
        <w:t>Expert PR</w:t>
      </w:r>
    </w:p>
    <w:p w14:paraId="1EAC2FB4" w14:textId="02DAF864" w:rsidR="00F13E59" w:rsidRDefault="00F13E59" w:rsidP="00F13E59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ro-RO"/>
        </w:rPr>
      </w:pPr>
      <w:r w:rsidRPr="00E7705C">
        <w:rPr>
          <w:rFonts w:ascii="Arial" w:hAnsi="Arial" w:cs="Arial"/>
          <w:sz w:val="20"/>
          <w:szCs w:val="20"/>
          <w:lang w:val="ro-RO"/>
        </w:rPr>
        <w:t xml:space="preserve">Loredana </w:t>
      </w:r>
      <w:r w:rsidR="003968E3">
        <w:rPr>
          <w:rFonts w:ascii="Arial" w:hAnsi="Arial" w:cs="Arial"/>
          <w:sz w:val="20"/>
          <w:szCs w:val="20"/>
          <w:lang w:val="ro-RO"/>
        </w:rPr>
        <w:t>MEGA</w:t>
      </w:r>
    </w:p>
    <w:p w14:paraId="2577BC44" w14:textId="77777777" w:rsidR="00D7574E" w:rsidRPr="00432930" w:rsidRDefault="00D7574E" w:rsidP="00F13E59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ro-RO"/>
        </w:rPr>
      </w:pPr>
      <w:bookmarkStart w:id="0" w:name="_GoBack"/>
      <w:bookmarkEnd w:id="0"/>
    </w:p>
    <w:p w14:paraId="4EAEDCB7" w14:textId="77777777" w:rsidR="00F13E59" w:rsidRPr="00432930" w:rsidRDefault="00F13E59" w:rsidP="00F13E59">
      <w:pPr>
        <w:spacing w:after="0" w:line="360" w:lineRule="auto"/>
        <w:jc w:val="both"/>
        <w:rPr>
          <w:rFonts w:ascii="Arial" w:hAnsi="Arial"/>
          <w:b/>
          <w:sz w:val="20"/>
          <w:szCs w:val="20"/>
          <w:lang w:val="ro-RO"/>
        </w:rPr>
      </w:pPr>
      <w:r w:rsidRPr="00432930">
        <w:rPr>
          <w:rFonts w:ascii="Arial" w:hAnsi="Arial"/>
          <w:b/>
          <w:sz w:val="20"/>
          <w:szCs w:val="20"/>
          <w:lang w:val="ro-RO"/>
        </w:rPr>
        <w:t>Man</w:t>
      </w:r>
      <w:r>
        <w:rPr>
          <w:rFonts w:ascii="Arial" w:hAnsi="Arial"/>
          <w:b/>
          <w:sz w:val="20"/>
          <w:szCs w:val="20"/>
          <w:lang w:val="ro-RO"/>
        </w:rPr>
        <w:t>a</w:t>
      </w:r>
      <w:r w:rsidRPr="00432930">
        <w:rPr>
          <w:rFonts w:ascii="Arial" w:hAnsi="Arial"/>
          <w:b/>
          <w:sz w:val="20"/>
          <w:szCs w:val="20"/>
          <w:lang w:val="ro-RO"/>
        </w:rPr>
        <w:t>ger Proiect</w:t>
      </w:r>
    </w:p>
    <w:p w14:paraId="25562788" w14:textId="77777777" w:rsidR="00F13E59" w:rsidRPr="00432930" w:rsidRDefault="00F13E59" w:rsidP="00F13E59">
      <w:pPr>
        <w:spacing w:after="0" w:line="360" w:lineRule="auto"/>
        <w:jc w:val="both"/>
        <w:rPr>
          <w:rFonts w:ascii="Arial" w:hAnsi="Arial"/>
          <w:sz w:val="20"/>
          <w:szCs w:val="20"/>
          <w:lang w:val="ro-RO"/>
        </w:rPr>
      </w:pPr>
      <w:r w:rsidRPr="00432930">
        <w:rPr>
          <w:rFonts w:ascii="Arial" w:hAnsi="Arial"/>
          <w:sz w:val="20"/>
          <w:szCs w:val="20"/>
          <w:lang w:val="ro-RO"/>
        </w:rPr>
        <w:t>Marin CRUCERU</w:t>
      </w:r>
    </w:p>
    <w:p w14:paraId="3EC64F93" w14:textId="77777777" w:rsidR="00D459FD" w:rsidRPr="001E4C70" w:rsidRDefault="00D459FD" w:rsidP="001E4C70">
      <w:pPr>
        <w:spacing w:after="0" w:line="360" w:lineRule="auto"/>
        <w:jc w:val="both"/>
        <w:rPr>
          <w:rFonts w:ascii="Arial" w:hAnsi="Arial"/>
          <w:color w:val="0563C1" w:themeColor="hyperlink"/>
          <w:sz w:val="20"/>
          <w:szCs w:val="20"/>
          <w:u w:val="single"/>
          <w:lang w:val="ro-RO"/>
        </w:rPr>
      </w:pPr>
    </w:p>
    <w:sectPr w:rsidR="00D459FD" w:rsidRPr="001E4C70" w:rsidSect="0041081B">
      <w:headerReference w:type="default" r:id="rId8"/>
      <w:footerReference w:type="default" r:id="rId9"/>
      <w:pgSz w:w="11906" w:h="16838"/>
      <w:pgMar w:top="776" w:right="1080" w:bottom="776" w:left="1440" w:header="720" w:footer="199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DFE9CB" w14:textId="77777777" w:rsidR="00BF1E20" w:rsidRDefault="00BF1E20">
      <w:pPr>
        <w:spacing w:after="0" w:line="240" w:lineRule="auto"/>
      </w:pPr>
      <w:r>
        <w:separator/>
      </w:r>
    </w:p>
  </w:endnote>
  <w:endnote w:type="continuationSeparator" w:id="0">
    <w:p w14:paraId="52DAB7FE" w14:textId="77777777" w:rsidR="00BF1E20" w:rsidRDefault="00BF1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558" w:type="dxa"/>
      <w:tblInd w:w="108" w:type="dxa"/>
      <w:tblLayout w:type="fixed"/>
      <w:tblLook w:val="0000" w:firstRow="0" w:lastRow="0" w:firstColumn="0" w:lastColumn="0" w:noHBand="0" w:noVBand="0"/>
    </w:tblPr>
    <w:tblGrid>
      <w:gridCol w:w="236"/>
      <w:gridCol w:w="9104"/>
      <w:gridCol w:w="200"/>
      <w:gridCol w:w="2809"/>
      <w:gridCol w:w="200"/>
      <w:gridCol w:w="2809"/>
      <w:gridCol w:w="200"/>
    </w:tblGrid>
    <w:tr w:rsidR="00061319" w14:paraId="39BCCECC" w14:textId="77777777" w:rsidTr="002A5D87">
      <w:trPr>
        <w:trHeight w:val="144"/>
      </w:trPr>
      <w:tc>
        <w:tcPr>
          <w:tcW w:w="236" w:type="dxa"/>
          <w:shd w:val="clear" w:color="auto" w:fill="auto"/>
        </w:tcPr>
        <w:p w14:paraId="01BBBE77" w14:textId="77777777" w:rsidR="00061319" w:rsidRDefault="00061319">
          <w:pPr>
            <w:pStyle w:val="Header"/>
            <w:snapToGrid w:val="0"/>
            <w:ind w:left="-115"/>
          </w:pPr>
        </w:p>
      </w:tc>
      <w:tc>
        <w:tcPr>
          <w:tcW w:w="9304" w:type="dxa"/>
          <w:gridSpan w:val="2"/>
          <w:shd w:val="clear" w:color="auto" w:fill="auto"/>
        </w:tcPr>
        <w:p w14:paraId="1A869DFF" w14:textId="77777777" w:rsidR="00061319" w:rsidRPr="00693FFD" w:rsidRDefault="00315C99" w:rsidP="0041081B">
          <w:pPr>
            <w:pStyle w:val="Header"/>
            <w:spacing w:line="220" w:lineRule="exact"/>
            <w:ind w:left="-346"/>
            <w:jc w:val="center"/>
            <w:rPr>
              <w:rFonts w:ascii="Arial" w:eastAsia="Ubuntu" w:hAnsi="Arial"/>
              <w:sz w:val="20"/>
              <w:szCs w:val="20"/>
            </w:rPr>
          </w:pP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Proiect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cofinanțat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din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Fondul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Social European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prin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Programul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Operațional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Capital </w:t>
          </w:r>
          <w:proofErr w:type="spellStart"/>
          <w:r w:rsidRPr="00693FFD">
            <w:rPr>
              <w:rFonts w:ascii="Arial" w:eastAsia="Ubuntu" w:hAnsi="Arial"/>
              <w:sz w:val="20"/>
              <w:szCs w:val="20"/>
            </w:rPr>
            <w:t>Uman</w:t>
          </w:r>
          <w:proofErr w:type="spellEnd"/>
          <w:r w:rsidRPr="00693FFD">
            <w:rPr>
              <w:rFonts w:ascii="Arial" w:eastAsia="Ubuntu" w:hAnsi="Arial"/>
              <w:sz w:val="20"/>
              <w:szCs w:val="20"/>
            </w:rPr>
            <w:t xml:space="preserve"> 2014-2020</w:t>
          </w:r>
        </w:p>
      </w:tc>
      <w:tc>
        <w:tcPr>
          <w:tcW w:w="3009" w:type="dxa"/>
          <w:gridSpan w:val="2"/>
        </w:tcPr>
        <w:p w14:paraId="3967ED0C" w14:textId="297F4CD1" w:rsidR="00061319" w:rsidRDefault="00503C63" w:rsidP="009E3B55">
          <w:pPr>
            <w:pStyle w:val="Header"/>
            <w:tabs>
              <w:tab w:val="left" w:pos="330"/>
              <w:tab w:val="right" w:pos="2908"/>
            </w:tabs>
            <w:snapToGrid w:val="0"/>
            <w:ind w:right="-115"/>
          </w:pPr>
          <w:r w:rsidRPr="00693FFD">
            <w:rPr>
              <w:rFonts w:ascii="Arial" w:hAnsi="Arial"/>
            </w:rPr>
            <w:fldChar w:fldCharType="begin"/>
          </w:r>
          <w:r w:rsidRPr="00693FFD">
            <w:rPr>
              <w:rFonts w:ascii="Arial" w:hAnsi="Arial"/>
            </w:rPr>
            <w:instrText xml:space="preserve"> PAGE  \* Arabic  \* MERGEFORMAT </w:instrText>
          </w:r>
          <w:r w:rsidRPr="00693FFD">
            <w:rPr>
              <w:rFonts w:ascii="Arial" w:hAnsi="Arial"/>
            </w:rPr>
            <w:fldChar w:fldCharType="separate"/>
          </w:r>
          <w:r w:rsidR="008E01C8">
            <w:rPr>
              <w:rFonts w:ascii="Arial" w:hAnsi="Arial"/>
              <w:noProof/>
            </w:rPr>
            <w:t>1</w:t>
          </w:r>
          <w:r w:rsidRPr="00693FFD">
            <w:rPr>
              <w:rFonts w:ascii="Arial" w:hAnsi="Arial"/>
            </w:rPr>
            <w:fldChar w:fldCharType="end"/>
          </w:r>
          <w:r>
            <w:tab/>
          </w:r>
        </w:p>
      </w:tc>
      <w:tc>
        <w:tcPr>
          <w:tcW w:w="3009" w:type="dxa"/>
          <w:gridSpan w:val="2"/>
          <w:shd w:val="clear" w:color="auto" w:fill="auto"/>
        </w:tcPr>
        <w:p w14:paraId="62FDB2AF" w14:textId="77777777" w:rsidR="00061319" w:rsidRDefault="00061319">
          <w:pPr>
            <w:pStyle w:val="Header"/>
            <w:snapToGrid w:val="0"/>
            <w:ind w:right="-115"/>
            <w:jc w:val="right"/>
          </w:pPr>
        </w:p>
      </w:tc>
    </w:tr>
    <w:tr w:rsidR="00061319" w14:paraId="30E9CA82" w14:textId="77777777" w:rsidTr="002A5D87">
      <w:trPr>
        <w:gridAfter w:val="1"/>
        <w:wAfter w:w="200" w:type="dxa"/>
      </w:trPr>
      <w:tc>
        <w:tcPr>
          <w:tcW w:w="236" w:type="dxa"/>
          <w:shd w:val="clear" w:color="auto" w:fill="auto"/>
        </w:tcPr>
        <w:p w14:paraId="1B563F2E" w14:textId="77777777" w:rsidR="00061319" w:rsidRDefault="00061319">
          <w:pPr>
            <w:pStyle w:val="Header"/>
            <w:snapToGrid w:val="0"/>
            <w:ind w:left="-115"/>
          </w:pPr>
        </w:p>
      </w:tc>
      <w:tc>
        <w:tcPr>
          <w:tcW w:w="9104" w:type="dxa"/>
          <w:shd w:val="clear" w:color="auto" w:fill="auto"/>
        </w:tcPr>
        <w:p w14:paraId="56C27DBC" w14:textId="77777777" w:rsidR="00061319" w:rsidRDefault="00E201A5" w:rsidP="00315C99">
          <w:pPr>
            <w:pStyle w:val="Header"/>
            <w:ind w:hanging="524"/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218EE36F" wp14:editId="01B7E0A9">
                <wp:extent cx="615950" cy="7683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9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9" w:type="dxa"/>
          <w:gridSpan w:val="2"/>
        </w:tcPr>
        <w:p w14:paraId="7E5E6DB5" w14:textId="77777777" w:rsidR="00061319" w:rsidRDefault="00061319">
          <w:pPr>
            <w:pStyle w:val="Header"/>
            <w:snapToGrid w:val="0"/>
            <w:ind w:right="-115"/>
            <w:jc w:val="right"/>
          </w:pPr>
        </w:p>
      </w:tc>
      <w:tc>
        <w:tcPr>
          <w:tcW w:w="3009" w:type="dxa"/>
          <w:gridSpan w:val="2"/>
          <w:shd w:val="clear" w:color="auto" w:fill="auto"/>
        </w:tcPr>
        <w:p w14:paraId="07A3C5D9" w14:textId="77777777" w:rsidR="00061319" w:rsidRDefault="00061319">
          <w:pPr>
            <w:pStyle w:val="Header"/>
            <w:snapToGrid w:val="0"/>
            <w:ind w:right="-115"/>
            <w:jc w:val="right"/>
          </w:pPr>
        </w:p>
      </w:tc>
    </w:tr>
  </w:tbl>
  <w:p w14:paraId="140AAB4E" w14:textId="77777777" w:rsidR="0035716E" w:rsidRDefault="003571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471463" w14:textId="77777777" w:rsidR="00BF1E20" w:rsidRDefault="00BF1E20">
      <w:pPr>
        <w:spacing w:after="0" w:line="240" w:lineRule="auto"/>
      </w:pPr>
      <w:r>
        <w:separator/>
      </w:r>
    </w:p>
  </w:footnote>
  <w:footnote w:type="continuationSeparator" w:id="0">
    <w:p w14:paraId="6A48262D" w14:textId="77777777" w:rsidR="00BF1E20" w:rsidRDefault="00BF1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9240"/>
    </w:tblGrid>
    <w:tr w:rsidR="0035716E" w14:paraId="1BCD94D9" w14:textId="77777777">
      <w:tc>
        <w:tcPr>
          <w:tcW w:w="9240" w:type="dxa"/>
          <w:shd w:val="clear" w:color="auto" w:fill="auto"/>
        </w:tcPr>
        <w:p w14:paraId="50B71C82" w14:textId="77777777" w:rsidR="0035716E" w:rsidRDefault="00E201A5">
          <w:pPr>
            <w:pStyle w:val="Header"/>
            <w:ind w:left="-115"/>
          </w:pPr>
          <w:r>
            <w:rPr>
              <w:noProof/>
              <w:lang w:val="ro-RO" w:eastAsia="ro-RO"/>
            </w:rPr>
            <w:drawing>
              <wp:inline distT="0" distB="0" distL="0" distR="0" wp14:anchorId="429DE719" wp14:editId="3EB785A5">
                <wp:extent cx="5759450" cy="755650"/>
                <wp:effectExtent l="0" t="0" r="0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945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8D418B5" w14:textId="77777777" w:rsidR="0035716E" w:rsidRDefault="003571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D405D"/>
    <w:multiLevelType w:val="hybridMultilevel"/>
    <w:tmpl w:val="FEB61A7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A7944"/>
    <w:multiLevelType w:val="hybridMultilevel"/>
    <w:tmpl w:val="12A83D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2C6A54"/>
    <w:multiLevelType w:val="hybridMultilevel"/>
    <w:tmpl w:val="48D6C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C13AA"/>
    <w:multiLevelType w:val="hybridMultilevel"/>
    <w:tmpl w:val="3266BF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C761AE"/>
    <w:multiLevelType w:val="hybridMultilevel"/>
    <w:tmpl w:val="5274A500"/>
    <w:lvl w:ilvl="0" w:tplc="F03A7E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63E17"/>
    <w:multiLevelType w:val="hybridMultilevel"/>
    <w:tmpl w:val="2F682172"/>
    <w:lvl w:ilvl="0" w:tplc="5D3637A6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B111269"/>
    <w:multiLevelType w:val="hybridMultilevel"/>
    <w:tmpl w:val="C26AFC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392E37"/>
    <w:multiLevelType w:val="hybridMultilevel"/>
    <w:tmpl w:val="00F27D1E"/>
    <w:lvl w:ilvl="0" w:tplc="BDB69ED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A3C"/>
    <w:rsid w:val="00000540"/>
    <w:rsid w:val="00022321"/>
    <w:rsid w:val="0003277D"/>
    <w:rsid w:val="00055600"/>
    <w:rsid w:val="00061319"/>
    <w:rsid w:val="00067DB3"/>
    <w:rsid w:val="00083C31"/>
    <w:rsid w:val="000868D5"/>
    <w:rsid w:val="000966BA"/>
    <w:rsid w:val="00115C91"/>
    <w:rsid w:val="001220DF"/>
    <w:rsid w:val="001352F1"/>
    <w:rsid w:val="00142A2B"/>
    <w:rsid w:val="00154ACA"/>
    <w:rsid w:val="00154D50"/>
    <w:rsid w:val="00156289"/>
    <w:rsid w:val="001675FD"/>
    <w:rsid w:val="00170D8C"/>
    <w:rsid w:val="00171D36"/>
    <w:rsid w:val="00172DE9"/>
    <w:rsid w:val="001834B9"/>
    <w:rsid w:val="00192D82"/>
    <w:rsid w:val="001A3E72"/>
    <w:rsid w:val="001A4B2F"/>
    <w:rsid w:val="001A54DA"/>
    <w:rsid w:val="001A571F"/>
    <w:rsid w:val="001B644B"/>
    <w:rsid w:val="001C2FF6"/>
    <w:rsid w:val="001C49B9"/>
    <w:rsid w:val="001C7543"/>
    <w:rsid w:val="001D21C2"/>
    <w:rsid w:val="001E4C70"/>
    <w:rsid w:val="001F283D"/>
    <w:rsid w:val="001F7001"/>
    <w:rsid w:val="0021560E"/>
    <w:rsid w:val="00216B38"/>
    <w:rsid w:val="00222EAE"/>
    <w:rsid w:val="00236105"/>
    <w:rsid w:val="00253B2A"/>
    <w:rsid w:val="0027283A"/>
    <w:rsid w:val="00277706"/>
    <w:rsid w:val="0028101A"/>
    <w:rsid w:val="002A1E38"/>
    <w:rsid w:val="002A5D87"/>
    <w:rsid w:val="002B2033"/>
    <w:rsid w:val="002C41BA"/>
    <w:rsid w:val="002D2979"/>
    <w:rsid w:val="002D3159"/>
    <w:rsid w:val="00301EB9"/>
    <w:rsid w:val="00303823"/>
    <w:rsid w:val="00315C99"/>
    <w:rsid w:val="003215C5"/>
    <w:rsid w:val="003266AF"/>
    <w:rsid w:val="00327179"/>
    <w:rsid w:val="00332056"/>
    <w:rsid w:val="0033316C"/>
    <w:rsid w:val="00341E73"/>
    <w:rsid w:val="00345770"/>
    <w:rsid w:val="003552C8"/>
    <w:rsid w:val="0035716E"/>
    <w:rsid w:val="003637D5"/>
    <w:rsid w:val="00367ECF"/>
    <w:rsid w:val="00373253"/>
    <w:rsid w:val="003968E3"/>
    <w:rsid w:val="003B4E74"/>
    <w:rsid w:val="003B5B8C"/>
    <w:rsid w:val="003B6F28"/>
    <w:rsid w:val="003C2FB7"/>
    <w:rsid w:val="003C4842"/>
    <w:rsid w:val="003C646F"/>
    <w:rsid w:val="003E1225"/>
    <w:rsid w:val="003F3B5A"/>
    <w:rsid w:val="003F5EE4"/>
    <w:rsid w:val="0041081B"/>
    <w:rsid w:val="00424B81"/>
    <w:rsid w:val="00446232"/>
    <w:rsid w:val="0044781B"/>
    <w:rsid w:val="00455413"/>
    <w:rsid w:val="00460191"/>
    <w:rsid w:val="00470E5C"/>
    <w:rsid w:val="004A3DBF"/>
    <w:rsid w:val="004B374F"/>
    <w:rsid w:val="004B49F9"/>
    <w:rsid w:val="004C0568"/>
    <w:rsid w:val="004C493D"/>
    <w:rsid w:val="004C7BE7"/>
    <w:rsid w:val="004E07C8"/>
    <w:rsid w:val="004E2184"/>
    <w:rsid w:val="004E55AA"/>
    <w:rsid w:val="004F3903"/>
    <w:rsid w:val="00503C63"/>
    <w:rsid w:val="00516ACF"/>
    <w:rsid w:val="00516B43"/>
    <w:rsid w:val="005241E3"/>
    <w:rsid w:val="00535EFB"/>
    <w:rsid w:val="00542A05"/>
    <w:rsid w:val="005467F7"/>
    <w:rsid w:val="00555FE6"/>
    <w:rsid w:val="00560628"/>
    <w:rsid w:val="00571C51"/>
    <w:rsid w:val="005803A8"/>
    <w:rsid w:val="005838B8"/>
    <w:rsid w:val="005879CB"/>
    <w:rsid w:val="00591ECF"/>
    <w:rsid w:val="00596A8B"/>
    <w:rsid w:val="005A5063"/>
    <w:rsid w:val="005B68A6"/>
    <w:rsid w:val="005B7B01"/>
    <w:rsid w:val="005C44A5"/>
    <w:rsid w:val="005C4EE1"/>
    <w:rsid w:val="005D1486"/>
    <w:rsid w:val="005E0BB5"/>
    <w:rsid w:val="005F4CB7"/>
    <w:rsid w:val="006154A7"/>
    <w:rsid w:val="0063134D"/>
    <w:rsid w:val="00635023"/>
    <w:rsid w:val="00670956"/>
    <w:rsid w:val="00671160"/>
    <w:rsid w:val="0067247E"/>
    <w:rsid w:val="00693FFD"/>
    <w:rsid w:val="006A002F"/>
    <w:rsid w:val="006A6EA3"/>
    <w:rsid w:val="006B04DD"/>
    <w:rsid w:val="006C3A5D"/>
    <w:rsid w:val="006C6ED3"/>
    <w:rsid w:val="006E544C"/>
    <w:rsid w:val="006E6356"/>
    <w:rsid w:val="006E6DFE"/>
    <w:rsid w:val="006F358B"/>
    <w:rsid w:val="007045E1"/>
    <w:rsid w:val="007065C1"/>
    <w:rsid w:val="007065DE"/>
    <w:rsid w:val="0071794F"/>
    <w:rsid w:val="007311F1"/>
    <w:rsid w:val="007434C1"/>
    <w:rsid w:val="00752CDB"/>
    <w:rsid w:val="007656FB"/>
    <w:rsid w:val="007A7B74"/>
    <w:rsid w:val="007D0B70"/>
    <w:rsid w:val="007D116F"/>
    <w:rsid w:val="007D13AE"/>
    <w:rsid w:val="007D739A"/>
    <w:rsid w:val="007F3914"/>
    <w:rsid w:val="007F3AD5"/>
    <w:rsid w:val="007F77DC"/>
    <w:rsid w:val="008236AE"/>
    <w:rsid w:val="00824524"/>
    <w:rsid w:val="00831291"/>
    <w:rsid w:val="00831968"/>
    <w:rsid w:val="0084338E"/>
    <w:rsid w:val="00871F74"/>
    <w:rsid w:val="00872B2E"/>
    <w:rsid w:val="00896B5A"/>
    <w:rsid w:val="008A0CC1"/>
    <w:rsid w:val="008A7EBE"/>
    <w:rsid w:val="008B0185"/>
    <w:rsid w:val="008B497C"/>
    <w:rsid w:val="008B6C4C"/>
    <w:rsid w:val="008B763D"/>
    <w:rsid w:val="008D3D72"/>
    <w:rsid w:val="008E01C8"/>
    <w:rsid w:val="009077B4"/>
    <w:rsid w:val="00911207"/>
    <w:rsid w:val="0093651E"/>
    <w:rsid w:val="00941921"/>
    <w:rsid w:val="009425A8"/>
    <w:rsid w:val="00952039"/>
    <w:rsid w:val="00965360"/>
    <w:rsid w:val="00970087"/>
    <w:rsid w:val="00992289"/>
    <w:rsid w:val="009A177B"/>
    <w:rsid w:val="009A1D48"/>
    <w:rsid w:val="009C1EAA"/>
    <w:rsid w:val="009C44C9"/>
    <w:rsid w:val="009C4C63"/>
    <w:rsid w:val="009D059C"/>
    <w:rsid w:val="009E3B55"/>
    <w:rsid w:val="009E5A1F"/>
    <w:rsid w:val="009F2326"/>
    <w:rsid w:val="00A022C7"/>
    <w:rsid w:val="00A02659"/>
    <w:rsid w:val="00A038C9"/>
    <w:rsid w:val="00A24126"/>
    <w:rsid w:val="00A4552C"/>
    <w:rsid w:val="00A47160"/>
    <w:rsid w:val="00A5346C"/>
    <w:rsid w:val="00A53F5F"/>
    <w:rsid w:val="00A6061A"/>
    <w:rsid w:val="00A8767C"/>
    <w:rsid w:val="00A87C57"/>
    <w:rsid w:val="00A9119A"/>
    <w:rsid w:val="00A9505F"/>
    <w:rsid w:val="00A971F2"/>
    <w:rsid w:val="00AA4FC4"/>
    <w:rsid w:val="00AB01E2"/>
    <w:rsid w:val="00AC1F35"/>
    <w:rsid w:val="00AC3FAF"/>
    <w:rsid w:val="00AD079E"/>
    <w:rsid w:val="00AD515C"/>
    <w:rsid w:val="00AE2E3B"/>
    <w:rsid w:val="00AF481A"/>
    <w:rsid w:val="00B2076A"/>
    <w:rsid w:val="00B27145"/>
    <w:rsid w:val="00B34A3E"/>
    <w:rsid w:val="00B4043B"/>
    <w:rsid w:val="00B55968"/>
    <w:rsid w:val="00B63A04"/>
    <w:rsid w:val="00B6557E"/>
    <w:rsid w:val="00B655DA"/>
    <w:rsid w:val="00B66AFB"/>
    <w:rsid w:val="00B67976"/>
    <w:rsid w:val="00B9020B"/>
    <w:rsid w:val="00BA1481"/>
    <w:rsid w:val="00BB7ABA"/>
    <w:rsid w:val="00BD4445"/>
    <w:rsid w:val="00BF029C"/>
    <w:rsid w:val="00BF1E20"/>
    <w:rsid w:val="00BF52FA"/>
    <w:rsid w:val="00C01865"/>
    <w:rsid w:val="00C06EB1"/>
    <w:rsid w:val="00C16172"/>
    <w:rsid w:val="00C25CF6"/>
    <w:rsid w:val="00C317E2"/>
    <w:rsid w:val="00C37908"/>
    <w:rsid w:val="00C4549C"/>
    <w:rsid w:val="00C56AB3"/>
    <w:rsid w:val="00C82826"/>
    <w:rsid w:val="00C868DC"/>
    <w:rsid w:val="00C93758"/>
    <w:rsid w:val="00CC3540"/>
    <w:rsid w:val="00CE3EE2"/>
    <w:rsid w:val="00CF5BA0"/>
    <w:rsid w:val="00D11EBC"/>
    <w:rsid w:val="00D17F90"/>
    <w:rsid w:val="00D32C64"/>
    <w:rsid w:val="00D459FD"/>
    <w:rsid w:val="00D468EE"/>
    <w:rsid w:val="00D547B4"/>
    <w:rsid w:val="00D711BB"/>
    <w:rsid w:val="00D73A4A"/>
    <w:rsid w:val="00D74873"/>
    <w:rsid w:val="00D751AF"/>
    <w:rsid w:val="00D7574E"/>
    <w:rsid w:val="00D8347D"/>
    <w:rsid w:val="00D87C1B"/>
    <w:rsid w:val="00D91B9D"/>
    <w:rsid w:val="00D95113"/>
    <w:rsid w:val="00DA287A"/>
    <w:rsid w:val="00DB02FC"/>
    <w:rsid w:val="00DB4C1D"/>
    <w:rsid w:val="00DB4C84"/>
    <w:rsid w:val="00DB5635"/>
    <w:rsid w:val="00E10A2A"/>
    <w:rsid w:val="00E10B61"/>
    <w:rsid w:val="00E201A5"/>
    <w:rsid w:val="00E32138"/>
    <w:rsid w:val="00E3789E"/>
    <w:rsid w:val="00E4071E"/>
    <w:rsid w:val="00E43C13"/>
    <w:rsid w:val="00E56589"/>
    <w:rsid w:val="00EA1CB8"/>
    <w:rsid w:val="00EA71F5"/>
    <w:rsid w:val="00EB254E"/>
    <w:rsid w:val="00EC045C"/>
    <w:rsid w:val="00EC44D1"/>
    <w:rsid w:val="00EC6554"/>
    <w:rsid w:val="00F13E59"/>
    <w:rsid w:val="00F240E8"/>
    <w:rsid w:val="00F42B01"/>
    <w:rsid w:val="00F72E67"/>
    <w:rsid w:val="00F90440"/>
    <w:rsid w:val="00F96A3C"/>
    <w:rsid w:val="00FA4742"/>
    <w:rsid w:val="00FA6B1A"/>
    <w:rsid w:val="00FC179A"/>
    <w:rsid w:val="00FD0D44"/>
    <w:rsid w:val="00FE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62E4FDC"/>
  <w15:docId w15:val="{826ADA61-3A7B-487B-AB95-FB065E3B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  <w:spacing w:after="160" w:line="254" w:lineRule="auto"/>
    </w:pPr>
    <w:rPr>
      <w:rFonts w:ascii="Calibri" w:eastAsia="Calibri" w:hAnsi="Calibri" w:cs="Arial"/>
      <w:kern w:val="1"/>
      <w:sz w:val="22"/>
      <w:szCs w:val="22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  <w:uiPriority w:val="99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100" w:lineRule="atLeast"/>
    </w:pPr>
  </w:style>
  <w:style w:type="paragraph" w:styleId="Footer">
    <w:name w:val="footer"/>
    <w:basedOn w:val="Normal"/>
    <w:uiPriority w:val="99"/>
    <w:pPr>
      <w:tabs>
        <w:tab w:val="center" w:pos="4680"/>
        <w:tab w:val="right" w:pos="9360"/>
      </w:tabs>
      <w:spacing w:after="0" w:line="100" w:lineRule="atLeast"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istParagraph">
    <w:name w:val="List Paragraph"/>
    <w:basedOn w:val="Normal"/>
    <w:qFormat/>
    <w:rsid w:val="00F96A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3B2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145"/>
    <w:rPr>
      <w:rFonts w:ascii="Tahoma" w:eastAsia="Calibri" w:hAnsi="Tahoma" w:cs="Tahoma"/>
      <w:kern w:val="1"/>
      <w:sz w:val="16"/>
      <w:szCs w:val="16"/>
      <w:lang w:val="en-GB" w:eastAsia="ar-SA"/>
    </w:rPr>
  </w:style>
  <w:style w:type="paragraph" w:styleId="NoSpacing">
    <w:name w:val="No Spacing"/>
    <w:uiPriority w:val="1"/>
    <w:qFormat/>
    <w:rsid w:val="00F13E59"/>
    <w:rPr>
      <w:rFonts w:ascii="Calibri" w:eastAsia="Calibri" w:hAnsi="Calibri"/>
      <w:sz w:val="22"/>
      <w:szCs w:val="22"/>
      <w:lang w:val="en-US" w:eastAsia="en-US"/>
    </w:rPr>
  </w:style>
  <w:style w:type="paragraph" w:customStyle="1" w:styleId="yiv9690800911msonormal">
    <w:name w:val="yiv9690800911msonormal"/>
    <w:basedOn w:val="Normal"/>
    <w:rsid w:val="00F13E5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3316C"/>
    <w:pPr>
      <w:suppressAutoHyphens w:val="0"/>
      <w:spacing w:after="0" w:line="300" w:lineRule="exact"/>
      <w:ind w:firstLine="567"/>
      <w:jc w:val="both"/>
      <w:outlineLvl w:val="1"/>
    </w:pPr>
    <w:rPr>
      <w:rFonts w:ascii="Arial" w:eastAsia="Times New Roman" w:hAnsi="Arial"/>
      <w:kern w:val="0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59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orin\Documents\Custom%20Office%20Templates\Final%20Antet-Subsol%20SMARTportret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C9AB3-24F2-49A4-B3FF-A6BF43865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 Antet-Subsol SMARTportret (1)</Template>
  <TotalTime>1</TotalTime>
  <Pages>1</Pages>
  <Words>352</Words>
  <Characters>2042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florin</dc:creator>
  <cp:lastModifiedBy>SMART 2</cp:lastModifiedBy>
  <cp:revision>2</cp:revision>
  <cp:lastPrinted>1900-12-31T21:00:00Z</cp:lastPrinted>
  <dcterms:created xsi:type="dcterms:W3CDTF">2019-02-13T08:44:00Z</dcterms:created>
  <dcterms:modified xsi:type="dcterms:W3CDTF">2019-02-13T08:44:00Z</dcterms:modified>
</cp:coreProperties>
</file>